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090E0" w14:textId="77777777" w:rsidR="00E36EA7" w:rsidRDefault="0000000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 l n á   m o c</w:t>
      </w:r>
    </w:p>
    <w:p w14:paraId="2F62C33C" w14:textId="77777777" w:rsidR="00E36EA7" w:rsidRDefault="0000000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Já, níže podepsaný(á) zmocnitel  </w:t>
      </w:r>
    </w:p>
    <w:p w14:paraId="7AE890D0" w14:textId="77777777" w:rsidR="00E36EA7" w:rsidRDefault="00E36EA7">
      <w:pPr>
        <w:jc w:val="center"/>
        <w:rPr>
          <w:sz w:val="20"/>
          <w:szCs w:val="20"/>
        </w:rPr>
      </w:pPr>
    </w:p>
    <w:p w14:paraId="4708685C" w14:textId="77777777" w:rsidR="00E36EA7" w:rsidRDefault="0000000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……………………………………………………………………..………………………………………                                                                       (jméno a příjmení)</w:t>
      </w:r>
    </w:p>
    <w:p w14:paraId="2898615F" w14:textId="77777777" w:rsidR="00E36EA7" w:rsidRDefault="00000000">
      <w:pPr>
        <w:jc w:val="center"/>
        <w:rPr>
          <w:sz w:val="20"/>
          <w:szCs w:val="20"/>
        </w:rPr>
      </w:pPr>
      <w:r>
        <w:rPr>
          <w:sz w:val="20"/>
          <w:szCs w:val="20"/>
        </w:rPr>
        <w:t>Bytem…………………………………………………………………………………………………………………………………………………………….            (ulice, číslo popisné, místo bydliště)</w:t>
      </w:r>
    </w:p>
    <w:p w14:paraId="78DC4C14" w14:textId="77777777" w:rsidR="00E36EA7" w:rsidRDefault="00E36EA7">
      <w:pPr>
        <w:rPr>
          <w:sz w:val="20"/>
          <w:szCs w:val="20"/>
        </w:rPr>
      </w:pPr>
    </w:p>
    <w:p w14:paraId="365FA1EA" w14:textId="77777777" w:rsidR="00E36EA7" w:rsidRDefault="00000000">
      <w:pPr>
        <w:rPr>
          <w:sz w:val="20"/>
          <w:szCs w:val="20"/>
        </w:rPr>
      </w:pPr>
      <w:r>
        <w:rPr>
          <w:sz w:val="20"/>
          <w:szCs w:val="20"/>
        </w:rPr>
        <w:t>Vlastník bytové jednotky č. ……… v bytovém domě …………………………………………………………………………………………………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</w:t>
      </w:r>
    </w:p>
    <w:p w14:paraId="0DD35139" w14:textId="77777777" w:rsidR="00E36EA7" w:rsidRDefault="00000000">
      <w:r>
        <w:rPr>
          <w:sz w:val="20"/>
          <w:szCs w:val="20"/>
        </w:rPr>
        <w:t xml:space="preserve">………………………………………………………………………………………………………….…………………………………………………………………………….                               </w:t>
      </w:r>
      <w:r>
        <w:rPr>
          <w:b/>
          <w:bCs/>
          <w:sz w:val="20"/>
          <w:szCs w:val="20"/>
        </w:rPr>
        <w:t>dále jen zmocnitel</w:t>
      </w:r>
    </w:p>
    <w:p w14:paraId="7EDFA88F" w14:textId="77777777" w:rsidR="00E36EA7" w:rsidRDefault="00000000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Zmocňuji</w:t>
      </w:r>
    </w:p>
    <w:p w14:paraId="65526045" w14:textId="77777777" w:rsidR="00E36EA7" w:rsidRDefault="00000000">
      <w:pPr>
        <w:rPr>
          <w:sz w:val="20"/>
          <w:szCs w:val="20"/>
        </w:rPr>
      </w:pPr>
      <w:r>
        <w:rPr>
          <w:sz w:val="20"/>
          <w:szCs w:val="20"/>
        </w:rPr>
        <w:t>Pana(í) ……………………………………………………………………………………………………………………………………………………………………………                                       (jméno a příjmení)</w:t>
      </w:r>
    </w:p>
    <w:p w14:paraId="24442DAE" w14:textId="77777777" w:rsidR="00E36EA7" w:rsidRDefault="00000000">
      <w:pPr>
        <w:rPr>
          <w:sz w:val="20"/>
          <w:szCs w:val="20"/>
        </w:rPr>
      </w:pPr>
      <w:r>
        <w:rPr>
          <w:sz w:val="20"/>
          <w:szCs w:val="20"/>
        </w:rPr>
        <w:t>Bytem………………………………………………………………………………………………………………………………………………………………………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                             (ulice, číslo popisné, místo bydliště)</w:t>
      </w:r>
    </w:p>
    <w:p w14:paraId="6699344A" w14:textId="77777777" w:rsidR="00E36EA7" w:rsidRDefault="0000000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Dále jen zmocněnec</w:t>
      </w:r>
    </w:p>
    <w:p w14:paraId="1E77F10C" w14:textId="77777777" w:rsidR="00E36EA7" w:rsidRDefault="00E36EA7">
      <w:pPr>
        <w:rPr>
          <w:b/>
          <w:bCs/>
          <w:sz w:val="20"/>
          <w:szCs w:val="20"/>
        </w:rPr>
      </w:pPr>
    </w:p>
    <w:p w14:paraId="7A671DFE" w14:textId="77777777" w:rsidR="00E36EA7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K zastupování ve všech věcech a vyjadřování se, hlasování na shromáždění </w:t>
      </w:r>
    </w:p>
    <w:p w14:paraId="60F681CC" w14:textId="77777777" w:rsidR="00E36EA7" w:rsidRDefault="00000000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Název:…</w:t>
      </w:r>
      <w:proofErr w:type="gramEnd"/>
      <w:r>
        <w:rPr>
          <w:sz w:val="20"/>
          <w:szCs w:val="20"/>
        </w:rPr>
        <w:t>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………………………………………………………………………………………………………………………………………………………………….</w:t>
      </w:r>
    </w:p>
    <w:p w14:paraId="6BDE57EF" w14:textId="77777777" w:rsidR="00E36EA7" w:rsidRDefault="00000000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Sídlo:…</w:t>
      </w:r>
      <w:proofErr w:type="gramEnd"/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4BE04A15" w14:textId="77777777" w:rsidR="00E36EA7" w:rsidRDefault="00000000">
      <w:pPr>
        <w:rPr>
          <w:sz w:val="20"/>
          <w:szCs w:val="20"/>
        </w:rPr>
      </w:pPr>
      <w:r>
        <w:rPr>
          <w:sz w:val="20"/>
          <w:szCs w:val="20"/>
        </w:rPr>
        <w:t>IČO: …………………………………………………………………</w:t>
      </w:r>
    </w:p>
    <w:p w14:paraId="7686F4F2" w14:textId="77777777" w:rsidR="00E36EA7" w:rsidRDefault="00E36EA7">
      <w:pPr>
        <w:rPr>
          <w:sz w:val="20"/>
          <w:szCs w:val="20"/>
        </w:rPr>
      </w:pPr>
    </w:p>
    <w:p w14:paraId="326FE8A4" w14:textId="77777777" w:rsidR="00E36EA7" w:rsidRDefault="00E36EA7">
      <w:pPr>
        <w:rPr>
          <w:sz w:val="20"/>
          <w:szCs w:val="20"/>
        </w:rPr>
      </w:pPr>
    </w:p>
    <w:p w14:paraId="0A3CB7D2" w14:textId="77777777" w:rsidR="00E36EA7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Konkrétně k tomu, aby ve smyslu obsahu </w:t>
      </w:r>
      <w:proofErr w:type="spellStart"/>
      <w:r>
        <w:rPr>
          <w:sz w:val="20"/>
          <w:szCs w:val="20"/>
        </w:rPr>
        <w:t>ust</w:t>
      </w:r>
      <w:proofErr w:type="spellEnd"/>
      <w:r>
        <w:rPr>
          <w:sz w:val="20"/>
          <w:szCs w:val="20"/>
        </w:rPr>
        <w:t>. §1185 odst. 2 zákona č. 89/2012 Sb., občanského zákoníku v platném znění vykonával v plném rozsahu má práva vlastníka jednotky vůči osobně odpovědné za správu domu.</w:t>
      </w:r>
    </w:p>
    <w:p w14:paraId="56649767" w14:textId="77777777" w:rsidR="00E36EA7" w:rsidRDefault="00000000">
      <w:pPr>
        <w:rPr>
          <w:sz w:val="20"/>
          <w:szCs w:val="20"/>
        </w:rPr>
      </w:pPr>
      <w:r>
        <w:rPr>
          <w:sz w:val="20"/>
          <w:szCs w:val="20"/>
        </w:rPr>
        <w:t>Mezi tato práva patří i právo hlasovat hlasem zmocnitele odpovídajícím jeho spoluvlastnickému podílu na společných částech.</w:t>
      </w:r>
    </w:p>
    <w:p w14:paraId="6C113962" w14:textId="77777777" w:rsidR="00E36EA7" w:rsidRDefault="00000000">
      <w:pPr>
        <w:rPr>
          <w:sz w:val="20"/>
          <w:szCs w:val="20"/>
        </w:rPr>
      </w:pPr>
      <w:r>
        <w:rPr>
          <w:sz w:val="20"/>
          <w:szCs w:val="20"/>
        </w:rPr>
        <w:t>Zmocnitel a zmocněnec prohlašují, že jejich zájmy nejsou v rozporu.</w:t>
      </w:r>
    </w:p>
    <w:p w14:paraId="6BD3652D" w14:textId="77777777" w:rsidR="00E36EA7" w:rsidRDefault="00E36EA7">
      <w:pPr>
        <w:rPr>
          <w:sz w:val="20"/>
          <w:szCs w:val="20"/>
        </w:rPr>
      </w:pPr>
    </w:p>
    <w:p w14:paraId="27DD63DD" w14:textId="77777777" w:rsidR="00E36EA7" w:rsidRDefault="00000000">
      <w:pPr>
        <w:rPr>
          <w:sz w:val="20"/>
          <w:szCs w:val="20"/>
        </w:rPr>
      </w:pPr>
      <w:r>
        <w:rPr>
          <w:sz w:val="20"/>
          <w:szCs w:val="20"/>
        </w:rPr>
        <w:t>V …………………………………………………………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 dne ……………………………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</w:t>
      </w:r>
    </w:p>
    <w:p w14:paraId="734CDA24" w14:textId="77777777" w:rsidR="00E36EA7" w:rsidRDefault="00000000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……………………………………………………………………..                                                                                                                                                 zmocnitel (podpis)</w:t>
      </w:r>
    </w:p>
    <w:p w14:paraId="66599482" w14:textId="77777777" w:rsidR="00E36EA7" w:rsidRDefault="00E36EA7">
      <w:pPr>
        <w:rPr>
          <w:sz w:val="20"/>
          <w:szCs w:val="20"/>
        </w:rPr>
      </w:pPr>
    </w:p>
    <w:p w14:paraId="15A31BC4" w14:textId="77777777" w:rsidR="00E36EA7" w:rsidRDefault="00000000">
      <w:pPr>
        <w:rPr>
          <w:sz w:val="20"/>
          <w:szCs w:val="20"/>
        </w:rPr>
      </w:pPr>
      <w:r>
        <w:rPr>
          <w:sz w:val="20"/>
          <w:szCs w:val="20"/>
        </w:rPr>
        <w:t>S výše uvedeným souhlasím a plnou moc bez výhrad přijímám</w:t>
      </w:r>
    </w:p>
    <w:p w14:paraId="2D6CEE31" w14:textId="77777777" w:rsidR="00E36EA7" w:rsidRDefault="00000000">
      <w:pPr>
        <w:rPr>
          <w:sz w:val="20"/>
          <w:szCs w:val="20"/>
        </w:rPr>
      </w:pPr>
      <w:r>
        <w:rPr>
          <w:sz w:val="20"/>
          <w:szCs w:val="20"/>
        </w:rPr>
        <w:t>V …………………………………………………………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 dne ……………………………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</w:t>
      </w:r>
    </w:p>
    <w:p w14:paraId="46FAAC49" w14:textId="77777777" w:rsidR="00E36EA7" w:rsidRDefault="00000000">
      <w:r>
        <w:rPr>
          <w:sz w:val="20"/>
          <w:szCs w:val="20"/>
        </w:rPr>
        <w:t>……………………………………………………………………..                                                                                                                                                 zmocněnec (podpis)</w:t>
      </w:r>
    </w:p>
    <w:sectPr w:rsidR="00E36EA7">
      <w:pgSz w:w="11906" w:h="16838"/>
      <w:pgMar w:top="964" w:right="1134" w:bottom="73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29016" w14:textId="77777777" w:rsidR="00D869BC" w:rsidRDefault="00D869BC">
      <w:pPr>
        <w:spacing w:after="0" w:line="240" w:lineRule="auto"/>
      </w:pPr>
      <w:r>
        <w:separator/>
      </w:r>
    </w:p>
  </w:endnote>
  <w:endnote w:type="continuationSeparator" w:id="0">
    <w:p w14:paraId="0BBB39CE" w14:textId="77777777" w:rsidR="00D869BC" w:rsidRDefault="00D86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78B86" w14:textId="77777777" w:rsidR="00D869BC" w:rsidRDefault="00D869B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0DEA7BB" w14:textId="77777777" w:rsidR="00D869BC" w:rsidRDefault="00D869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36EA7"/>
    <w:rsid w:val="005E6CDF"/>
    <w:rsid w:val="0080512C"/>
    <w:rsid w:val="00D869BC"/>
    <w:rsid w:val="00E3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34394"/>
  <w15:docId w15:val="{8CD00D7B-B2E1-4B87-A2BF-AFF0B3A03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SPRAVA Plus</dc:creator>
  <dc:description/>
  <cp:lastModifiedBy>Jitka Studničková | R.K.SERVIS</cp:lastModifiedBy>
  <cp:revision>2</cp:revision>
  <cp:lastPrinted>2024-03-18T08:20:00Z</cp:lastPrinted>
  <dcterms:created xsi:type="dcterms:W3CDTF">2026-04-23T15:11:00Z</dcterms:created>
  <dcterms:modified xsi:type="dcterms:W3CDTF">2026-04-23T15:11:00Z</dcterms:modified>
</cp:coreProperties>
</file>